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9B" w:rsidRDefault="00095B9B">
      <w:pPr>
        <w:rPr>
          <w:vertAlign w:val="superscript"/>
        </w:rPr>
      </w:pPr>
      <w:bookmarkStart w:id="0" w:name="_GoBack"/>
      <w:bookmarkEnd w:id="0"/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0B78F4" w:rsidRDefault="000B78F4">
      <w:pPr>
        <w:rPr>
          <w:sz w:val="28"/>
          <w:szCs w:val="28"/>
          <w:vertAlign w:val="superscript"/>
        </w:rPr>
      </w:pPr>
    </w:p>
    <w:p w:rsidR="00AF0B1E" w:rsidRDefault="00AF0B1E" w:rsidP="00AF0B1E"/>
    <w:p w:rsidR="00AF0B1E" w:rsidRDefault="00AF0B1E" w:rsidP="00AF0B1E"/>
    <w:p w:rsidR="00AF0B1E" w:rsidRDefault="00AF0B1E" w:rsidP="00AF0B1E"/>
    <w:p w:rsidR="00765C3A" w:rsidRDefault="00765C3A" w:rsidP="00765C3A">
      <w:pPr>
        <w:jc w:val="center"/>
        <w:rPr>
          <w:b/>
          <w:sz w:val="24"/>
          <w:u w:val="single"/>
        </w:rPr>
      </w:pPr>
      <w:r w:rsidRPr="00E52BA7">
        <w:rPr>
          <w:b/>
          <w:sz w:val="24"/>
          <w:u w:val="single"/>
        </w:rPr>
        <w:t xml:space="preserve">Summer </w:t>
      </w:r>
      <w:proofErr w:type="gramStart"/>
      <w:r w:rsidRPr="00E52BA7">
        <w:rPr>
          <w:b/>
          <w:sz w:val="24"/>
          <w:u w:val="single"/>
        </w:rPr>
        <w:t>202</w:t>
      </w:r>
      <w:r w:rsidR="00CD7D2D">
        <w:rPr>
          <w:b/>
          <w:sz w:val="24"/>
          <w:u w:val="single"/>
        </w:rPr>
        <w:t>1</w:t>
      </w:r>
      <w:r w:rsidRPr="00E52BA7">
        <w:rPr>
          <w:b/>
          <w:sz w:val="24"/>
          <w:u w:val="single"/>
        </w:rPr>
        <w:t xml:space="preserve"> </w:t>
      </w:r>
      <w:r w:rsidR="000E5467">
        <w:rPr>
          <w:b/>
          <w:sz w:val="24"/>
          <w:u w:val="single"/>
        </w:rPr>
        <w:t xml:space="preserve"> </w:t>
      </w:r>
      <w:r w:rsidRPr="00E52BA7">
        <w:rPr>
          <w:b/>
          <w:sz w:val="24"/>
          <w:u w:val="single"/>
        </w:rPr>
        <w:t>Exam</w:t>
      </w:r>
      <w:proofErr w:type="gramEnd"/>
      <w:r w:rsidRPr="00E52BA7">
        <w:rPr>
          <w:b/>
          <w:sz w:val="24"/>
          <w:u w:val="single"/>
        </w:rPr>
        <w:t xml:space="preserve"> Certificate</w:t>
      </w:r>
      <w:r>
        <w:rPr>
          <w:b/>
          <w:sz w:val="24"/>
          <w:u w:val="single"/>
        </w:rPr>
        <w:t xml:space="preserve">s </w:t>
      </w:r>
      <w:r w:rsidR="00524393">
        <w:rPr>
          <w:b/>
          <w:sz w:val="24"/>
          <w:u w:val="single"/>
        </w:rPr>
        <w:t xml:space="preserve">collections  and </w:t>
      </w:r>
      <w:r>
        <w:rPr>
          <w:b/>
          <w:sz w:val="24"/>
          <w:u w:val="single"/>
        </w:rPr>
        <w:t xml:space="preserve"> </w:t>
      </w:r>
      <w:r w:rsidR="00524393">
        <w:rPr>
          <w:b/>
          <w:sz w:val="24"/>
          <w:u w:val="single"/>
        </w:rPr>
        <w:t>Collection Authorisation</w:t>
      </w:r>
      <w:r>
        <w:rPr>
          <w:b/>
          <w:sz w:val="24"/>
          <w:u w:val="single"/>
        </w:rPr>
        <w:t xml:space="preserve"> Form</w:t>
      </w:r>
    </w:p>
    <w:p w:rsidR="00500B33" w:rsidRPr="00500B33" w:rsidRDefault="00500B33" w:rsidP="00765C3A">
      <w:pPr>
        <w:jc w:val="center"/>
        <w:rPr>
          <w:b/>
          <w:sz w:val="10"/>
          <w:szCs w:val="10"/>
          <w:u w:val="single"/>
        </w:rPr>
      </w:pPr>
    </w:p>
    <w:p w:rsidR="00767594" w:rsidRDefault="00765C3A" w:rsidP="00500B33">
      <w:pPr>
        <w:ind w:left="-567" w:right="-755"/>
        <w:rPr>
          <w:szCs w:val="26"/>
        </w:rPr>
      </w:pPr>
      <w:r>
        <w:t xml:space="preserve">Summer </w:t>
      </w:r>
      <w:r w:rsidR="00CD7D2D">
        <w:t>2021</w:t>
      </w:r>
      <w:r w:rsidR="000E5467">
        <w:rPr>
          <w:b/>
          <w:sz w:val="24"/>
          <w:u w:val="single"/>
        </w:rPr>
        <w:t xml:space="preserve"> </w:t>
      </w:r>
      <w:r w:rsidR="00CD7D2D">
        <w:t xml:space="preserve">Exam </w:t>
      </w:r>
      <w:r>
        <w:t xml:space="preserve">Certificates </w:t>
      </w:r>
      <w:r w:rsidR="00CD7D2D">
        <w:t>will be</w:t>
      </w:r>
      <w:r>
        <w:t xml:space="preserve"> available for collection</w:t>
      </w:r>
      <w:r w:rsidR="00CD7D2D">
        <w:t xml:space="preserve"> </w:t>
      </w:r>
      <w:r w:rsidR="00CD7D2D">
        <w:rPr>
          <w:szCs w:val="26"/>
        </w:rPr>
        <w:t>in January 2022 (</w:t>
      </w:r>
      <w:r w:rsidR="00524393">
        <w:rPr>
          <w:szCs w:val="26"/>
        </w:rPr>
        <w:t xml:space="preserve">when the school opens </w:t>
      </w:r>
      <w:r w:rsidR="00CD7D2D" w:rsidRPr="00C714F9">
        <w:rPr>
          <w:szCs w:val="26"/>
        </w:rPr>
        <w:t>after the Christmas Holidays</w:t>
      </w:r>
      <w:r w:rsidR="00CD7D2D">
        <w:rPr>
          <w:szCs w:val="26"/>
        </w:rPr>
        <w:t xml:space="preserve"> - </w:t>
      </w:r>
      <w:r w:rsidR="00CD7D2D" w:rsidRPr="00B45E0F">
        <w:rPr>
          <w:b/>
          <w:szCs w:val="26"/>
        </w:rPr>
        <w:t xml:space="preserve">please check the school’s website in January 2022 for </w:t>
      </w:r>
      <w:r w:rsidR="00B45E0F" w:rsidRPr="00B45E0F">
        <w:rPr>
          <w:b/>
          <w:szCs w:val="26"/>
        </w:rPr>
        <w:t xml:space="preserve">collection </w:t>
      </w:r>
      <w:r w:rsidR="00CD7D2D" w:rsidRPr="00B45E0F">
        <w:rPr>
          <w:b/>
          <w:szCs w:val="26"/>
        </w:rPr>
        <w:t>details</w:t>
      </w:r>
      <w:r w:rsidR="00CD7D2D">
        <w:rPr>
          <w:szCs w:val="26"/>
        </w:rPr>
        <w:t>)</w:t>
      </w:r>
      <w:r w:rsidR="00CD7D2D" w:rsidRPr="00C714F9">
        <w:rPr>
          <w:szCs w:val="26"/>
        </w:rPr>
        <w:t xml:space="preserve">.  </w:t>
      </w:r>
      <w:r w:rsidR="009C181D">
        <w:rPr>
          <w:szCs w:val="26"/>
        </w:rPr>
        <w:t xml:space="preserve">Once collected, </w:t>
      </w:r>
      <w:r w:rsidR="00500B33">
        <w:rPr>
          <w:szCs w:val="26"/>
        </w:rPr>
        <w:t>Wreake Valley A</w:t>
      </w:r>
      <w:r w:rsidR="00767594">
        <w:rPr>
          <w:szCs w:val="26"/>
        </w:rPr>
        <w:t xml:space="preserve">cademy </w:t>
      </w:r>
      <w:r w:rsidR="00767594" w:rsidRPr="00A51D2F">
        <w:rPr>
          <w:szCs w:val="26"/>
        </w:rPr>
        <w:t>will not be responsible for any loss or damage</w:t>
      </w:r>
      <w:r w:rsidR="00767594">
        <w:rPr>
          <w:szCs w:val="26"/>
        </w:rPr>
        <w:t xml:space="preserve"> to certificates</w:t>
      </w:r>
      <w:r w:rsidR="00767594" w:rsidRPr="00A51D2F">
        <w:rPr>
          <w:szCs w:val="26"/>
        </w:rPr>
        <w:t xml:space="preserve">.  All certificates not collected </w:t>
      </w:r>
      <w:r w:rsidR="00767594">
        <w:rPr>
          <w:szCs w:val="26"/>
        </w:rPr>
        <w:t>by May 2022</w:t>
      </w:r>
      <w:r w:rsidR="00767594" w:rsidRPr="00A51D2F">
        <w:rPr>
          <w:szCs w:val="26"/>
        </w:rPr>
        <w:t xml:space="preserve"> will be sent </w:t>
      </w:r>
      <w:r w:rsidR="00767594">
        <w:rPr>
          <w:szCs w:val="26"/>
        </w:rPr>
        <w:t xml:space="preserve">back to the </w:t>
      </w:r>
      <w:r w:rsidR="00767594" w:rsidRPr="00A51D2F">
        <w:rPr>
          <w:szCs w:val="26"/>
        </w:rPr>
        <w:t xml:space="preserve">Exam Boards </w:t>
      </w:r>
      <w:r w:rsidR="00F66D97">
        <w:rPr>
          <w:szCs w:val="26"/>
        </w:rPr>
        <w:t xml:space="preserve">who </w:t>
      </w:r>
      <w:r w:rsidR="00767594" w:rsidRPr="00A51D2F">
        <w:rPr>
          <w:szCs w:val="26"/>
        </w:rPr>
        <w:t xml:space="preserve">charge a fee for any Replacement Certificates issued by them. </w:t>
      </w:r>
      <w:r w:rsidR="00767594">
        <w:rPr>
          <w:szCs w:val="26"/>
        </w:rPr>
        <w:t xml:space="preserve"> </w:t>
      </w:r>
      <w:r w:rsidR="00767594" w:rsidRPr="00A51D2F">
        <w:rPr>
          <w:szCs w:val="26"/>
        </w:rPr>
        <w:t>Therefore, please be advised to collect</w:t>
      </w:r>
      <w:r w:rsidR="00767594">
        <w:rPr>
          <w:szCs w:val="26"/>
        </w:rPr>
        <w:t xml:space="preserve"> your</w:t>
      </w:r>
      <w:r w:rsidR="00767594" w:rsidRPr="00A51D2F">
        <w:rPr>
          <w:szCs w:val="26"/>
        </w:rPr>
        <w:t xml:space="preserve"> certificates in person</w:t>
      </w:r>
      <w:r w:rsidR="00767594">
        <w:rPr>
          <w:szCs w:val="26"/>
        </w:rPr>
        <w:t xml:space="preserve"> in January 2022</w:t>
      </w:r>
      <w:r w:rsidR="00767594" w:rsidRPr="00A51D2F">
        <w:rPr>
          <w:szCs w:val="26"/>
        </w:rPr>
        <w:t>.</w:t>
      </w:r>
    </w:p>
    <w:p w:rsidR="00765C3A" w:rsidRPr="000C3DF4" w:rsidRDefault="00765C3A" w:rsidP="00765C3A">
      <w:pPr>
        <w:rPr>
          <w:b/>
          <w:sz w:val="10"/>
          <w:szCs w:val="10"/>
          <w:u w:val="single"/>
        </w:rPr>
      </w:pPr>
    </w:p>
    <w:p w:rsidR="00765C3A" w:rsidRDefault="00765C3A" w:rsidP="00765C3A">
      <w:pPr>
        <w:ind w:left="-567" w:right="-1039"/>
      </w:pPr>
      <w:r w:rsidRPr="00E52BA7">
        <w:rPr>
          <w:b/>
          <w:u w:val="single"/>
        </w:rPr>
        <w:t>Checking your Certificates</w:t>
      </w:r>
      <w:r>
        <w:t>:</w:t>
      </w:r>
    </w:p>
    <w:p w:rsidR="00765C3A" w:rsidRDefault="00765C3A" w:rsidP="00765C3A">
      <w:pPr>
        <w:ind w:left="-567" w:right="-1039"/>
        <w:rPr>
          <w:szCs w:val="26"/>
        </w:rPr>
      </w:pPr>
      <w:r w:rsidRPr="000C3DF4">
        <w:t xml:space="preserve"> </w:t>
      </w:r>
      <w:r w:rsidRPr="000C3DF4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Upon collection, you should carefully check the number of certificates you have received, that your personal details and the final grades issued to you are shown</w:t>
      </w:r>
      <w:r w:rsidR="00524393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correctly</w:t>
      </w:r>
      <w:r w:rsidR="0096267D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on each certificate</w:t>
      </w:r>
      <w:r w:rsidRPr="000C3DF4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. You will be required to sign that you have collected your certificates and confirm </w:t>
      </w:r>
      <w:r w:rsidR="00524393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that </w:t>
      </w:r>
      <w:r w:rsidRPr="000C3DF4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they are correct</w:t>
      </w:r>
      <w:r w:rsidRPr="000C3DF4">
        <w:t>.</w:t>
      </w:r>
      <w:r w:rsidR="00672A88">
        <w:t xml:space="preserve"> </w:t>
      </w:r>
      <w:r w:rsidR="00672A88">
        <w:rPr>
          <w:szCs w:val="26"/>
        </w:rPr>
        <w:t>D</w:t>
      </w:r>
      <w:r w:rsidR="009717FD" w:rsidRPr="00C714F9">
        <w:rPr>
          <w:szCs w:val="26"/>
        </w:rPr>
        <w:t xml:space="preserve">iscrepancies </w:t>
      </w:r>
      <w:r w:rsidR="00672A88">
        <w:rPr>
          <w:szCs w:val="26"/>
        </w:rPr>
        <w:t>must be reported immediately to the</w:t>
      </w:r>
      <w:r w:rsidR="009717FD" w:rsidRPr="00C714F9">
        <w:rPr>
          <w:szCs w:val="26"/>
        </w:rPr>
        <w:t xml:space="preserve"> Exams Officer </w:t>
      </w:r>
      <w:r w:rsidR="009717FD">
        <w:rPr>
          <w:szCs w:val="26"/>
        </w:rPr>
        <w:t>(</w:t>
      </w:r>
      <w:hyperlink r:id="rId7" w:history="1">
        <w:r w:rsidR="009717FD" w:rsidRPr="008C2A86">
          <w:rPr>
            <w:rStyle w:val="Hyperlink"/>
            <w:szCs w:val="26"/>
          </w:rPr>
          <w:t>ipancholi@wreake.bepschools.org</w:t>
        </w:r>
      </w:hyperlink>
      <w:r w:rsidR="009717FD">
        <w:rPr>
          <w:szCs w:val="26"/>
        </w:rPr>
        <w:t xml:space="preserve">) </w:t>
      </w:r>
      <w:r w:rsidR="009717FD" w:rsidRPr="00C714F9">
        <w:rPr>
          <w:szCs w:val="26"/>
        </w:rPr>
        <w:t>as Exam Boards will charge you a fee for late notifications.  Where amendments are required to be made to certificates, please return the original certificate to the Exams Officer</w:t>
      </w:r>
      <w:r w:rsidR="00595492">
        <w:rPr>
          <w:szCs w:val="26"/>
        </w:rPr>
        <w:t xml:space="preserve"> before exam boards will issue replacement certificates</w:t>
      </w:r>
      <w:r w:rsidR="00672A88">
        <w:rPr>
          <w:szCs w:val="26"/>
        </w:rPr>
        <w:t>.</w:t>
      </w:r>
    </w:p>
    <w:p w:rsidR="00926F6C" w:rsidRPr="00926F6C" w:rsidRDefault="00926F6C" w:rsidP="00765C3A">
      <w:pPr>
        <w:ind w:left="-567" w:right="-1039"/>
        <w:rPr>
          <w:sz w:val="10"/>
          <w:szCs w:val="10"/>
        </w:rPr>
      </w:pPr>
    </w:p>
    <w:p w:rsidR="00765C3A" w:rsidRPr="00510017" w:rsidRDefault="00765C3A" w:rsidP="00765C3A">
      <w:pPr>
        <w:ind w:left="-567" w:right="-1039"/>
        <w:rPr>
          <w:b/>
          <w:u w:val="single"/>
        </w:rPr>
      </w:pPr>
      <w:r w:rsidRPr="00510017">
        <w:rPr>
          <w:b/>
          <w:u w:val="single"/>
        </w:rPr>
        <w:t>Certificate collection:</w:t>
      </w:r>
    </w:p>
    <w:p w:rsidR="00765C3A" w:rsidRDefault="00765C3A" w:rsidP="00765C3A">
      <w:pPr>
        <w:ind w:left="-567" w:right="-1039"/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</w:pPr>
      <w:r>
        <w:t xml:space="preserve">If you are unable to collect your certificates yourself, please complete the information </w:t>
      </w:r>
      <w:r w:rsidRPr="00BC0E9A">
        <w:t xml:space="preserve">below 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to authorise a member of your family or a close-friend to collect on your behalf</w:t>
      </w:r>
      <w:r>
        <w:rPr>
          <w:rFonts w:ascii="Calibri" w:hAnsi="Calibri" w:cs="Calibri"/>
          <w:color w:val="002451"/>
          <w:sz w:val="28"/>
          <w:szCs w:val="28"/>
          <w:shd w:val="clear" w:color="auto" w:fill="FFFFFF"/>
        </w:rPr>
        <w:t> </w:t>
      </w:r>
      <w:r w:rsidRPr="00123712">
        <w:rPr>
          <w:rFonts w:ascii="Calibri" w:hAnsi="Calibri" w:cs="Calibri"/>
          <w:shd w:val="clear" w:color="auto" w:fill="FFFFFF"/>
        </w:rPr>
        <w:t>(including any siblings who currently attend </w:t>
      </w:r>
      <w:r w:rsidRPr="00123712">
        <w:rPr>
          <w:rFonts w:ascii="Calibri" w:hAnsi="Calibri" w:cs="Calibri"/>
          <w:bdr w:val="none" w:sz="0" w:space="0" w:color="auto" w:frame="1"/>
          <w:shd w:val="clear" w:color="auto" w:fill="FFFFFF"/>
        </w:rPr>
        <w:t xml:space="preserve">Wreake Valley Academy / </w:t>
      </w:r>
      <w:proofErr w:type="spellStart"/>
      <w:r w:rsidRPr="00123712">
        <w:rPr>
          <w:rFonts w:ascii="Calibri" w:hAnsi="Calibri" w:cs="Calibri"/>
          <w:bdr w:val="none" w:sz="0" w:space="0" w:color="auto" w:frame="1"/>
          <w:shd w:val="clear" w:color="auto" w:fill="FFFFFF"/>
        </w:rPr>
        <w:t>Bradgate</w:t>
      </w:r>
      <w:proofErr w:type="spellEnd"/>
      <w:r w:rsidRPr="00123712">
        <w:rPr>
          <w:rFonts w:ascii="Calibri" w:hAnsi="Calibri" w:cs="Calibri"/>
          <w:bdr w:val="none" w:sz="0" w:space="0" w:color="auto" w:frame="1"/>
          <w:shd w:val="clear" w:color="auto" w:fill="FFFFFF"/>
        </w:rPr>
        <w:t xml:space="preserve"> Sixth Form)</w:t>
      </w:r>
      <w:r w:rsidRPr="00123712">
        <w:rPr>
          <w:rFonts w:ascii="Calibri" w:hAnsi="Calibri" w:cs="Calibri"/>
          <w:shd w:val="clear" w:color="auto" w:fill="FFFFFF"/>
        </w:rPr>
        <w:t>.  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They </w:t>
      </w:r>
      <w:r w:rsidRPr="00CE4BCA">
        <w:rPr>
          <w:rFonts w:ascii="inherit" w:hAnsi="inherit"/>
          <w:b/>
          <w:bCs/>
          <w:u w:val="single"/>
          <w:shd w:val="clear" w:color="auto" w:fill="FFFFFF"/>
        </w:rPr>
        <w:t>must</w:t>
      </w:r>
      <w:r w:rsidRPr="00BC0E9A">
        <w:rPr>
          <w:rFonts w:ascii="inherit" w:hAnsi="inherit"/>
          <w:b/>
          <w:bCs/>
          <w:shd w:val="clear" w:color="auto" w:fill="FFFFFF"/>
        </w:rPr>
        <w:t> 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bring </w:t>
      </w:r>
      <w:r w:rsidR="00CE4BC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 completed copy of this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="00524393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Authorisation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-</w:t>
      </w:r>
      <w:r w:rsidR="00524393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F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orm, 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signed by you, </w:t>
      </w:r>
      <w:r w:rsidRPr="00BC0E9A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authorising them to collect on your behalf.</w:t>
      </w:r>
    </w:p>
    <w:p w:rsidR="0037498B" w:rsidRPr="00BC0E9A" w:rsidRDefault="0037498B" w:rsidP="00765C3A">
      <w:pPr>
        <w:ind w:left="-567" w:right="-1039"/>
      </w:pPr>
    </w:p>
    <w:tbl>
      <w:tblPr>
        <w:tblStyle w:val="TableGrid"/>
        <w:tblW w:w="106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76"/>
        <w:gridCol w:w="3024"/>
        <w:gridCol w:w="3681"/>
        <w:gridCol w:w="1709"/>
      </w:tblGrid>
      <w:tr w:rsidR="00765C3A" w:rsidTr="00102BE5">
        <w:trPr>
          <w:trHeight w:val="717"/>
        </w:trPr>
        <w:tc>
          <w:tcPr>
            <w:tcW w:w="2276" w:type="dxa"/>
          </w:tcPr>
          <w:p w:rsidR="00765C3A" w:rsidRPr="002F664D" w:rsidRDefault="00765C3A" w:rsidP="00CD7D2D">
            <w:r>
              <w:rPr>
                <w:b/>
                <w:u w:val="single"/>
              </w:rPr>
              <w:t>Candidate Name:</w:t>
            </w:r>
            <w:r w:rsidRPr="002F664D">
              <w:t xml:space="preserve"> 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  <w:r w:rsidRPr="002F664D">
              <w:t>(please print):</w:t>
            </w:r>
          </w:p>
        </w:tc>
        <w:tc>
          <w:tcPr>
            <w:tcW w:w="8414" w:type="dxa"/>
            <w:gridSpan w:val="3"/>
          </w:tcPr>
          <w:p w:rsidR="00765C3A" w:rsidRDefault="00765C3A" w:rsidP="00CD7D2D">
            <w:pPr>
              <w:rPr>
                <w:b/>
                <w:sz w:val="16"/>
                <w:szCs w:val="16"/>
                <w:u w:val="single"/>
              </w:rPr>
            </w:pPr>
          </w:p>
          <w:p w:rsidR="00765C3A" w:rsidRDefault="00765C3A" w:rsidP="00CD7D2D">
            <w:pPr>
              <w:rPr>
                <w:b/>
                <w:sz w:val="16"/>
                <w:szCs w:val="16"/>
                <w:u w:val="single"/>
              </w:rPr>
            </w:pPr>
          </w:p>
          <w:p w:rsidR="00765C3A" w:rsidRPr="000C3DF4" w:rsidRDefault="00765C3A" w:rsidP="00CD7D2D">
            <w:pPr>
              <w:rPr>
                <w:b/>
                <w:sz w:val="16"/>
                <w:szCs w:val="16"/>
                <w:u w:val="single"/>
              </w:rPr>
            </w:pPr>
            <w:r w:rsidRPr="000C3DF4">
              <w:rPr>
                <w:b/>
                <w:u w:val="single"/>
              </w:rPr>
              <w:t>………………………………………………………………………………………………………………………</w:t>
            </w:r>
            <w:r>
              <w:rPr>
                <w:b/>
                <w:u w:val="single"/>
              </w:rPr>
              <w:t>………………</w:t>
            </w:r>
          </w:p>
          <w:p w:rsidR="00765C3A" w:rsidRPr="00BC0E9A" w:rsidRDefault="00765C3A" w:rsidP="00CD7D2D">
            <w:pPr>
              <w:rPr>
                <w:b/>
                <w:sz w:val="10"/>
                <w:szCs w:val="10"/>
                <w:u w:val="single"/>
              </w:rPr>
            </w:pPr>
            <w:r>
              <w:rPr>
                <w:b/>
                <w:sz w:val="10"/>
                <w:szCs w:val="10"/>
                <w:u w:val="single"/>
              </w:rPr>
              <w:t>:</w:t>
            </w:r>
          </w:p>
        </w:tc>
      </w:tr>
      <w:tr w:rsidR="00765C3A" w:rsidTr="00102BE5">
        <w:trPr>
          <w:trHeight w:val="1237"/>
        </w:trPr>
        <w:tc>
          <w:tcPr>
            <w:tcW w:w="10690" w:type="dxa"/>
            <w:gridSpan w:val="4"/>
          </w:tcPr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r>
              <w:t>I give permission for my representative to collect my certificates on my behalf. I confirm that my representative will present this completed form to you and will sign to confirm collection and that they have checked my personal details and grades are correct.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</w:p>
        </w:tc>
      </w:tr>
      <w:tr w:rsidR="00765C3A" w:rsidTr="00102BE5">
        <w:trPr>
          <w:trHeight w:val="740"/>
        </w:trPr>
        <w:tc>
          <w:tcPr>
            <w:tcW w:w="2276" w:type="dxa"/>
          </w:tcPr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Candidate Signature: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</w:p>
        </w:tc>
        <w:tc>
          <w:tcPr>
            <w:tcW w:w="6705" w:type="dxa"/>
            <w:gridSpan w:val="2"/>
          </w:tcPr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765C3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……………………………………………………………………………………………………………</w:t>
            </w:r>
          </w:p>
        </w:tc>
        <w:tc>
          <w:tcPr>
            <w:tcW w:w="1709" w:type="dxa"/>
          </w:tcPr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Date: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………………………</w:t>
            </w:r>
          </w:p>
        </w:tc>
      </w:tr>
      <w:tr w:rsidR="00765C3A" w:rsidTr="00102BE5">
        <w:trPr>
          <w:trHeight w:val="740"/>
        </w:trPr>
        <w:tc>
          <w:tcPr>
            <w:tcW w:w="5300" w:type="dxa"/>
            <w:gridSpan w:val="2"/>
          </w:tcPr>
          <w:p w:rsidR="00765C3A" w:rsidRPr="00BC0E9A" w:rsidRDefault="00765C3A" w:rsidP="00CD7D2D">
            <w:pPr>
              <w:rPr>
                <w:b/>
              </w:rPr>
            </w:pPr>
            <w:r w:rsidRPr="00BC0E9A">
              <w:rPr>
                <w:b/>
              </w:rPr>
              <w:t xml:space="preserve">Please print </w:t>
            </w:r>
            <w:r>
              <w:rPr>
                <w:b/>
              </w:rPr>
              <w:t xml:space="preserve">here </w:t>
            </w:r>
            <w:r w:rsidRPr="00BC0E9A">
              <w:rPr>
                <w:b/>
              </w:rPr>
              <w:t xml:space="preserve">the </w:t>
            </w:r>
            <w:r>
              <w:rPr>
                <w:b/>
              </w:rPr>
              <w:t>N</w:t>
            </w:r>
            <w:r w:rsidRPr="00BC0E9A">
              <w:rPr>
                <w:b/>
              </w:rPr>
              <w:t xml:space="preserve">ame of Person </w:t>
            </w:r>
            <w:r w:rsidRPr="008E4C6F">
              <w:t>you have authorised to collect your Certificates on your behalf</w:t>
            </w:r>
            <w:r w:rsidRPr="00BC0E9A">
              <w:rPr>
                <w:b/>
              </w:rPr>
              <w:t>: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</w:p>
        </w:tc>
        <w:tc>
          <w:tcPr>
            <w:tcW w:w="5390" w:type="dxa"/>
            <w:gridSpan w:val="2"/>
          </w:tcPr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……………………………………………………………………………………</w:t>
            </w:r>
          </w:p>
        </w:tc>
      </w:tr>
      <w:tr w:rsidR="00765C3A" w:rsidTr="00102BE5">
        <w:trPr>
          <w:trHeight w:val="1093"/>
        </w:trPr>
        <w:tc>
          <w:tcPr>
            <w:tcW w:w="2276" w:type="dxa"/>
          </w:tcPr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Signature of Person </w:t>
            </w:r>
            <w:r w:rsidRPr="008E4C6F">
              <w:t>collecting your Certificates on your behalf:</w:t>
            </w:r>
          </w:p>
          <w:p w:rsidR="00765C3A" w:rsidRPr="002F664D" w:rsidRDefault="00765C3A" w:rsidP="00CD7D2D">
            <w:pPr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6705" w:type="dxa"/>
            <w:gridSpan w:val="2"/>
          </w:tcPr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1709" w:type="dxa"/>
          </w:tcPr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Date collected:</w:t>
            </w: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</w:p>
          <w:p w:rsidR="00765C3A" w:rsidRDefault="00765C3A" w:rsidP="00CD7D2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……………………</w:t>
            </w:r>
          </w:p>
        </w:tc>
      </w:tr>
    </w:tbl>
    <w:p w:rsidR="00765C3A" w:rsidRPr="00AF73FE" w:rsidRDefault="00765C3A" w:rsidP="00765C3A">
      <w:pPr>
        <w:rPr>
          <w:sz w:val="6"/>
          <w:szCs w:val="6"/>
        </w:rPr>
      </w:pPr>
    </w:p>
    <w:p w:rsidR="0037498B" w:rsidRDefault="00C917AE" w:rsidP="00B2055A">
      <w:pPr>
        <w:ind w:left="-709" w:right="-1039"/>
      </w:pPr>
      <w:r>
        <w:t xml:space="preserve">Completed forms should be brought along by your nominated person – they will not be given your certificates in absence of this </w:t>
      </w:r>
      <w:r w:rsidR="00F77507">
        <w:t>Authorisation-F</w:t>
      </w:r>
      <w:r>
        <w:t>orm</w:t>
      </w:r>
      <w:r w:rsidR="00F77507">
        <w:t xml:space="preserve"> signed by yourself</w:t>
      </w:r>
      <w:r>
        <w:t xml:space="preserve">.  In case of query, please contact the Exams Officer Mrs Pancholi at </w:t>
      </w:r>
      <w:hyperlink r:id="rId8" w:history="1">
        <w:r w:rsidRPr="006C5B4C">
          <w:rPr>
            <w:rStyle w:val="Hyperlink"/>
            <w:b/>
          </w:rPr>
          <w:t>ipancholi@wreake.bepschools.org</w:t>
        </w:r>
      </w:hyperlink>
      <w:r>
        <w:rPr>
          <w:b/>
          <w:u w:val="single"/>
        </w:rPr>
        <w:t xml:space="preserve">  </w:t>
      </w:r>
      <w:r w:rsidRPr="0005245E">
        <w:rPr>
          <w:sz w:val="20"/>
        </w:rPr>
        <w:t>(0116 264</w:t>
      </w:r>
      <w:r>
        <w:rPr>
          <w:sz w:val="20"/>
        </w:rPr>
        <w:t xml:space="preserve"> </w:t>
      </w:r>
      <w:r w:rsidRPr="0005245E">
        <w:rPr>
          <w:sz w:val="20"/>
        </w:rPr>
        <w:t>1080 Ext: 221)</w:t>
      </w:r>
    </w:p>
    <w:sectPr w:rsidR="0037498B" w:rsidSect="00102B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7" w:right="1440" w:bottom="1702" w:left="1440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B33" w:rsidRDefault="00500B33" w:rsidP="00095B9B">
      <w:r>
        <w:separator/>
      </w:r>
    </w:p>
  </w:endnote>
  <w:endnote w:type="continuationSeparator" w:id="0">
    <w:p w:rsidR="00500B33" w:rsidRDefault="00500B33" w:rsidP="0009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tima LT Std DemiBol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Default="00500B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Pr="000141BA" w:rsidRDefault="00500B33" w:rsidP="00807D7E">
    <w:pPr>
      <w:pStyle w:val="Footer"/>
      <w:tabs>
        <w:tab w:val="clear" w:pos="4513"/>
      </w:tabs>
      <w:jc w:val="center"/>
      <w:rPr>
        <w:i/>
        <w:color w:val="001746"/>
      </w:rPr>
    </w:pPr>
    <w:r w:rsidRPr="00A73E97">
      <w:rPr>
        <w:rFonts w:ascii="Optima LT Std DemiBold" w:hAnsi="Optima LT Std DemiBold"/>
        <w:noProof/>
        <w:color w:val="001746"/>
        <w:sz w:val="18"/>
        <w:szCs w:val="18"/>
        <w:lang w:eastAsia="en-GB"/>
      </w:rPr>
      <w:drawing>
        <wp:anchor distT="0" distB="0" distL="114300" distR="114300" simplePos="0" relativeHeight="251661312" behindDoc="1" locked="0" layoutInCell="1" allowOverlap="1" wp14:anchorId="180C55AA" wp14:editId="2C3F2337">
          <wp:simplePos x="0" y="0"/>
          <wp:positionH relativeFrom="margin">
            <wp:posOffset>2559685</wp:posOffset>
          </wp:positionH>
          <wp:positionV relativeFrom="bottomMargin">
            <wp:posOffset>150495</wp:posOffset>
          </wp:positionV>
          <wp:extent cx="625475" cy="674370"/>
          <wp:effectExtent l="0" t="0" r="3175" b="0"/>
          <wp:wrapTight wrapText="bothSides">
            <wp:wrapPolygon edited="0">
              <wp:start x="0" y="0"/>
              <wp:lineTo x="0" y="20746"/>
              <wp:lineTo x="21052" y="20746"/>
              <wp:lineTo x="21052" y="0"/>
              <wp:lineTo x="0" y="0"/>
            </wp:wrapPolygon>
          </wp:wrapTight>
          <wp:docPr id="215" name="Pictur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07" b="9210"/>
                  <a:stretch/>
                </pic:blipFill>
                <pic:spPr bwMode="auto">
                  <a:xfrm>
                    <a:off x="0" y="0"/>
                    <a:ext cx="62547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4108450</wp:posOffset>
          </wp:positionH>
          <wp:positionV relativeFrom="paragraph">
            <wp:posOffset>-642620</wp:posOffset>
          </wp:positionV>
          <wp:extent cx="581025" cy="575310"/>
          <wp:effectExtent l="0" t="0" r="9525" b="0"/>
          <wp:wrapSquare wrapText="bothSides"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958068A" wp14:editId="20FFD3F2">
          <wp:simplePos x="0" y="0"/>
          <wp:positionH relativeFrom="margin">
            <wp:posOffset>923925</wp:posOffset>
          </wp:positionH>
          <wp:positionV relativeFrom="paragraph">
            <wp:posOffset>-724535</wp:posOffset>
          </wp:positionV>
          <wp:extent cx="952500" cy="677545"/>
          <wp:effectExtent l="0" t="0" r="0" b="8255"/>
          <wp:wrapSquare wrapText="bothSides"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3E97">
      <w:rPr>
        <w:rFonts w:ascii="Optima LT Std DemiBold" w:hAnsi="Optima LT Std DemiBold"/>
        <w:color w:val="001746"/>
        <w:sz w:val="18"/>
        <w:szCs w:val="18"/>
      </w:rPr>
      <w:t xml:space="preserve"> </w:t>
    </w:r>
    <w:r>
      <w:rPr>
        <w:rFonts w:ascii="Optima LT Std DemiBold" w:hAnsi="Optima LT Std DemiBold"/>
        <w:color w:val="001746"/>
        <w:sz w:val="18"/>
        <w:szCs w:val="18"/>
      </w:rPr>
      <w:t xml:space="preserve">   </w:t>
    </w:r>
    <w:r w:rsidRPr="000141BA">
      <w:rPr>
        <w:i/>
        <w:color w:val="001746"/>
      </w:rPr>
      <w:t>Working Together Achieving More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Default="00500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B33" w:rsidRDefault="00500B33" w:rsidP="00095B9B">
      <w:r>
        <w:separator/>
      </w:r>
    </w:p>
  </w:footnote>
  <w:footnote w:type="continuationSeparator" w:id="0">
    <w:p w:rsidR="00500B33" w:rsidRDefault="00500B33" w:rsidP="0009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Default="00500B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Default="00500B33" w:rsidP="000C5F49">
    <w:pPr>
      <w:pStyle w:val="Header"/>
      <w:tabs>
        <w:tab w:val="clear" w:pos="4513"/>
        <w:tab w:val="clear" w:pos="9026"/>
        <w:tab w:val="left" w:pos="7176"/>
      </w:tabs>
    </w:pPr>
    <w:r>
      <w:rPr>
        <w:rFonts w:ascii="Optima LT Std DemiBold" w:hAnsi="Optima LT Std DemiBold"/>
        <w:noProof/>
        <w:color w:val="001746"/>
        <w:sz w:val="20"/>
        <w:szCs w:val="20"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-88265</wp:posOffset>
          </wp:positionV>
          <wp:extent cx="990600" cy="1684020"/>
          <wp:effectExtent l="0" t="0" r="0" b="0"/>
          <wp:wrapSquare wrapText="bothSides"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68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00B33" w:rsidRPr="009A70D1" w:rsidRDefault="00500B33" w:rsidP="009A70D1">
    <w:pPr>
      <w:pStyle w:val="Header"/>
      <w:rPr>
        <w:rFonts w:ascii="Optima LT Std DemiBold" w:hAnsi="Optima LT Std DemiBold"/>
        <w:color w:val="001746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2BBCFC" wp14:editId="72FDF1DA">
              <wp:simplePos x="0" y="0"/>
              <wp:positionH relativeFrom="column">
                <wp:posOffset>542290</wp:posOffset>
              </wp:positionH>
              <wp:positionV relativeFrom="paragraph">
                <wp:posOffset>132715</wp:posOffset>
              </wp:positionV>
              <wp:extent cx="3838575" cy="1404620"/>
              <wp:effectExtent l="0" t="0" r="9525" b="0"/>
              <wp:wrapSquare wrapText="bothSides"/>
              <wp:docPr id="2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0B33" w:rsidRPr="000141BA" w:rsidRDefault="00500B33" w:rsidP="000141BA">
                          <w:pPr>
                            <w:pStyle w:val="Header"/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</w:pPr>
                          <w:r w:rsidRPr="00645017">
                            <w:rPr>
                              <w:b/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Headteacher: Tim Marston</w:t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</w:r>
                          <w:r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Wreake Valley Academy</w:t>
                          </w:r>
                          <w:r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Parkstone Road, Syston, Leicester LE7 1LY</w:t>
                          </w:r>
                        </w:p>
                        <w:p w:rsidR="00500B33" w:rsidRPr="00BD1BDA" w:rsidRDefault="00500B33" w:rsidP="000141BA">
                          <w:pPr>
                            <w:pStyle w:val="Header"/>
                            <w:rPr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</w:pP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T: 0116 264 1080</w:t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  <w:t xml:space="preserve">E: </w:t>
                          </w:r>
                          <w:hyperlink r:id="rId2" w:history="1">
                            <w:r w:rsidRPr="00BD1BDA">
                              <w:rPr>
                                <w:rStyle w:val="Hyperlink"/>
                                <w:noProof/>
                                <w:color w:val="002060"/>
                                <w:sz w:val="24"/>
                                <w:szCs w:val="24"/>
                                <w:u w:val="none"/>
                                <w:lang w:eastAsia="en-GB"/>
                              </w:rPr>
                              <w:t>admin@wreake.bepschools.org</w:t>
                            </w:r>
                          </w:hyperlink>
                        </w:p>
                        <w:p w:rsidR="00500B33" w:rsidRPr="000141BA" w:rsidRDefault="00500B33" w:rsidP="000141BA">
                          <w:pPr>
                            <w:pStyle w:val="Header"/>
                            <w:rPr>
                              <w:color w:val="001746"/>
                              <w:sz w:val="24"/>
                              <w:szCs w:val="24"/>
                            </w:rPr>
                          </w:pP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W: www.</w:t>
                          </w:r>
                          <w:r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wreake.bepschools.</w:t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org</w:t>
                          </w:r>
                        </w:p>
                        <w:p w:rsidR="00500B33" w:rsidRPr="000141BA" w:rsidRDefault="00500B33" w:rsidP="000141B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2BBC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.7pt;margin-top:10.45pt;width:302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vsIgIAAB4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" stroked="f">
              <v:textbox style="mso-fit-shape-to-text:t">
                <w:txbxContent>
                  <w:p w:rsidR="009A70D1" w:rsidRPr="000141BA" w:rsidRDefault="00531E48" w:rsidP="000141BA">
                    <w:pPr>
                      <w:pStyle w:val="Header"/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</w:pPr>
                    <w:r w:rsidRPr="00645017">
                      <w:rPr>
                        <w:b/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Headt</w:t>
                    </w:r>
                    <w:r w:rsidR="000C5F49" w:rsidRPr="00645017">
                      <w:rPr>
                        <w:b/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eacher: Tim Marston</w:t>
                    </w:r>
                    <w:r w:rsidR="009A70D1"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</w:r>
                    <w:r w:rsidR="00534B32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Wreake Valley Academy</w:t>
                    </w:r>
                    <w:r w:rsidR="00534B32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</w:r>
                    <w:r w:rsidR="009A70D1"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Parkstone Road, Syston, Leicester LE7 1LY</w:t>
                    </w:r>
                  </w:p>
                  <w:p w:rsidR="009A70D1" w:rsidRPr="00BD1BDA" w:rsidRDefault="009A70D1" w:rsidP="000141BA">
                    <w:pPr>
                      <w:pStyle w:val="Header"/>
                      <w:rPr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</w:pP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T: 0116 264 1080</w:t>
                    </w: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  <w:t xml:space="preserve">E: </w:t>
                    </w:r>
                    <w:hyperlink r:id="rId3" w:history="1">
                      <w:r w:rsidR="00BD1BDA" w:rsidRPr="00BD1BDA">
                        <w:rPr>
                          <w:rStyle w:val="Hyperlink"/>
                          <w:noProof/>
                          <w:color w:val="002060"/>
                          <w:sz w:val="24"/>
                          <w:szCs w:val="24"/>
                          <w:u w:val="none"/>
                          <w:lang w:eastAsia="en-GB"/>
                        </w:rPr>
                        <w:t>admin@wreake.bepschools.org</w:t>
                      </w:r>
                    </w:hyperlink>
                  </w:p>
                  <w:p w:rsidR="009A70D1" w:rsidRPr="000141BA" w:rsidRDefault="009A70D1" w:rsidP="000141BA">
                    <w:pPr>
                      <w:pStyle w:val="Header"/>
                      <w:rPr>
                        <w:color w:val="001746"/>
                        <w:sz w:val="24"/>
                        <w:szCs w:val="24"/>
                      </w:rPr>
                    </w:pP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W: www.</w:t>
                    </w:r>
                    <w:r w:rsidR="00BD1BD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wreake.bepschools.</w:t>
                    </w: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org</w:t>
                    </w:r>
                  </w:p>
                  <w:p w:rsidR="009A70D1" w:rsidRPr="000141BA" w:rsidRDefault="009A70D1" w:rsidP="000141BA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B33" w:rsidRDefault="00500B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i w:val="0"/>
        <w:strike w:val="0"/>
        <w:u w:val="none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  <w:b w:val="0"/>
        <w:i w:val="0"/>
        <w:strike w:val="0"/>
        <w:u w:val="none"/>
      </w:rPr>
    </w:lvl>
    <w:lvl w:ilvl="2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  <w:b w:val="0"/>
        <w:i w:val="0"/>
        <w:strike w:val="0"/>
        <w:u w:val="none"/>
      </w:rPr>
    </w:lvl>
    <w:lvl w:ilvl="3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/>
        <w:b w:val="0"/>
        <w:i w:val="0"/>
        <w:strike w:val="0"/>
        <w:u w:val="none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  <w:b w:val="0"/>
        <w:i w:val="0"/>
        <w:strike w:val="0"/>
        <w:u w:val="none"/>
      </w:rPr>
    </w:lvl>
    <w:lvl w:ilvl="5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  <w:b w:val="0"/>
        <w:i w:val="0"/>
        <w:strike w:val="0"/>
        <w:u w:val="none"/>
      </w:rPr>
    </w:lvl>
    <w:lvl w:ilvl="6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b w:val="0"/>
        <w:i w:val="0"/>
        <w:strike w:val="0"/>
        <w:u w:val="none"/>
      </w:rPr>
    </w:lvl>
    <w:lvl w:ilvl="7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  <w:b w:val="0"/>
        <w:i w:val="0"/>
        <w:strike w:val="0"/>
        <w:u w:val="none"/>
      </w:rPr>
    </w:lvl>
    <w:lvl w:ilvl="8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  <w:b w:val="0"/>
        <w:i w:val="0"/>
        <w:strike w:val="0"/>
        <w:u w:val="none"/>
      </w:rPr>
    </w:lvl>
  </w:abstractNum>
  <w:abstractNum w:abstractNumId="1" w15:restartNumberingAfterBreak="0">
    <w:nsid w:val="56EB39C3"/>
    <w:multiLevelType w:val="hybridMultilevel"/>
    <w:tmpl w:val="4C4C8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9B"/>
    <w:rsid w:val="000141BA"/>
    <w:rsid w:val="00042AC3"/>
    <w:rsid w:val="00095B9B"/>
    <w:rsid w:val="000B78F4"/>
    <w:rsid w:val="000C5F49"/>
    <w:rsid w:val="000E5467"/>
    <w:rsid w:val="00102BE5"/>
    <w:rsid w:val="00115A57"/>
    <w:rsid w:val="00116F2B"/>
    <w:rsid w:val="00127E17"/>
    <w:rsid w:val="00183CD5"/>
    <w:rsid w:val="001D2063"/>
    <w:rsid w:val="001E386B"/>
    <w:rsid w:val="002A2481"/>
    <w:rsid w:val="00355A0F"/>
    <w:rsid w:val="0037498B"/>
    <w:rsid w:val="00420946"/>
    <w:rsid w:val="004F5A8D"/>
    <w:rsid w:val="00500B33"/>
    <w:rsid w:val="00524393"/>
    <w:rsid w:val="00531E48"/>
    <w:rsid w:val="00534B32"/>
    <w:rsid w:val="00595492"/>
    <w:rsid w:val="005B3CDA"/>
    <w:rsid w:val="00645017"/>
    <w:rsid w:val="00672A88"/>
    <w:rsid w:val="00734B8E"/>
    <w:rsid w:val="00765C3A"/>
    <w:rsid w:val="00767594"/>
    <w:rsid w:val="00785284"/>
    <w:rsid w:val="007922D0"/>
    <w:rsid w:val="007F764C"/>
    <w:rsid w:val="00807D7E"/>
    <w:rsid w:val="00862ECE"/>
    <w:rsid w:val="008E7203"/>
    <w:rsid w:val="008F23AD"/>
    <w:rsid w:val="00926F6C"/>
    <w:rsid w:val="00927324"/>
    <w:rsid w:val="0096267D"/>
    <w:rsid w:val="00967187"/>
    <w:rsid w:val="009717FD"/>
    <w:rsid w:val="009A70D1"/>
    <w:rsid w:val="009C181D"/>
    <w:rsid w:val="00A06A06"/>
    <w:rsid w:val="00A73E97"/>
    <w:rsid w:val="00AF0B1E"/>
    <w:rsid w:val="00B2055A"/>
    <w:rsid w:val="00B3671D"/>
    <w:rsid w:val="00B45E0F"/>
    <w:rsid w:val="00BD1BDA"/>
    <w:rsid w:val="00C00B93"/>
    <w:rsid w:val="00C337BC"/>
    <w:rsid w:val="00C637AD"/>
    <w:rsid w:val="00C917AE"/>
    <w:rsid w:val="00C94506"/>
    <w:rsid w:val="00CA138B"/>
    <w:rsid w:val="00CD7D2D"/>
    <w:rsid w:val="00CE4BCA"/>
    <w:rsid w:val="00DC360C"/>
    <w:rsid w:val="00E83423"/>
    <w:rsid w:val="00F0208E"/>
    <w:rsid w:val="00F66D97"/>
    <w:rsid w:val="00F77507"/>
    <w:rsid w:val="00FB3A21"/>
    <w:rsid w:val="00FD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F3529DE8-DFD7-4061-9119-A8456526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B1E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23A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B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B9B"/>
  </w:style>
  <w:style w:type="paragraph" w:styleId="Footer">
    <w:name w:val="footer"/>
    <w:basedOn w:val="Normal"/>
    <w:link w:val="FooterChar"/>
    <w:uiPriority w:val="99"/>
    <w:unhideWhenUsed/>
    <w:rsid w:val="00095B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B9B"/>
  </w:style>
  <w:style w:type="paragraph" w:styleId="BalloonText">
    <w:name w:val="Balloon Text"/>
    <w:basedOn w:val="Normal"/>
    <w:link w:val="BalloonTextChar"/>
    <w:uiPriority w:val="99"/>
    <w:semiHidden/>
    <w:unhideWhenUsed/>
    <w:rsid w:val="00095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B9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70D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23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F23AD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765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ancholi@wreake.bepschools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pancholi@wreake.bepschools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reake.bepschools.org" TargetMode="External"/><Relationship Id="rId2" Type="http://schemas.openxmlformats.org/officeDocument/2006/relationships/hyperlink" Target="mailto:admin@wreake.bepschools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DAD230D7</Template>
  <TotalTime>0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Boyall</dc:creator>
  <cp:keywords/>
  <dc:description/>
  <cp:lastModifiedBy>Ish Pancholi</cp:lastModifiedBy>
  <cp:revision>2</cp:revision>
  <cp:lastPrinted>2019-12-18T14:29:00Z</cp:lastPrinted>
  <dcterms:created xsi:type="dcterms:W3CDTF">2022-01-10T11:47:00Z</dcterms:created>
  <dcterms:modified xsi:type="dcterms:W3CDTF">2022-01-10T11:47:00Z</dcterms:modified>
</cp:coreProperties>
</file>